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7EE" w:rsidRDefault="00CF37EE" w:rsidP="00CF37EE">
      <w:r>
        <w:t xml:space="preserve">  </w:t>
      </w:r>
    </w:p>
    <w:p w:rsidR="00CF37EE" w:rsidRDefault="00CF37EE" w:rsidP="00CF37EE"/>
    <w:p w:rsidR="00CF37EE" w:rsidRDefault="00CF37EE" w:rsidP="00CF37EE"/>
    <w:p w:rsidR="00434D65" w:rsidRDefault="00CF37EE" w:rsidP="00CF37EE">
      <w:r>
        <w:t xml:space="preserve">        </w:t>
      </w:r>
      <w:r>
        <w:rPr>
          <w:noProof/>
        </w:rPr>
        <w:drawing>
          <wp:inline distT="0" distB="0" distL="0" distR="0">
            <wp:extent cx="14756130" cy="8503920"/>
            <wp:effectExtent l="1905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046" t="16437" r="917" b="11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6130" cy="8503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4D65" w:rsidSect="00CF37EE">
      <w:pgSz w:w="24480" w:h="15840" w:orient="landscape" w:code="17"/>
      <w:pgMar w:top="360" w:right="144" w:bottom="245" w:left="14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attachedTemplate r:id="rId1"/>
  <w:stylePaneFormatFilter w:val="3F01"/>
  <w:defaultTabStop w:val="720"/>
  <w:drawingGridHorizontalSpacing w:val="130"/>
  <w:displayHorizontalDrawingGridEvery w:val="2"/>
  <w:characterSpacingControl w:val="doNotCompress"/>
  <w:compat/>
  <w:rsids>
    <w:rsidRoot w:val="00CF37EE"/>
    <w:rsid w:val="00000EFB"/>
    <w:rsid w:val="00001320"/>
    <w:rsid w:val="00001817"/>
    <w:rsid w:val="00002D7A"/>
    <w:rsid w:val="00003AF4"/>
    <w:rsid w:val="0000497F"/>
    <w:rsid w:val="00005D4E"/>
    <w:rsid w:val="00006497"/>
    <w:rsid w:val="0000798B"/>
    <w:rsid w:val="000105A7"/>
    <w:rsid w:val="00010AC7"/>
    <w:rsid w:val="0001230F"/>
    <w:rsid w:val="000132ED"/>
    <w:rsid w:val="000137DE"/>
    <w:rsid w:val="00014079"/>
    <w:rsid w:val="00014827"/>
    <w:rsid w:val="00014E3B"/>
    <w:rsid w:val="00016793"/>
    <w:rsid w:val="00016C7D"/>
    <w:rsid w:val="00016FFA"/>
    <w:rsid w:val="0002099A"/>
    <w:rsid w:val="00020DD6"/>
    <w:rsid w:val="0002223B"/>
    <w:rsid w:val="00025208"/>
    <w:rsid w:val="00025FE2"/>
    <w:rsid w:val="0002678F"/>
    <w:rsid w:val="000320A5"/>
    <w:rsid w:val="00034286"/>
    <w:rsid w:val="000357C2"/>
    <w:rsid w:val="000357F7"/>
    <w:rsid w:val="00036FCF"/>
    <w:rsid w:val="000376FF"/>
    <w:rsid w:val="00037962"/>
    <w:rsid w:val="00040FF1"/>
    <w:rsid w:val="00041034"/>
    <w:rsid w:val="00041469"/>
    <w:rsid w:val="0004184E"/>
    <w:rsid w:val="00042C3A"/>
    <w:rsid w:val="00043553"/>
    <w:rsid w:val="00043815"/>
    <w:rsid w:val="00044B98"/>
    <w:rsid w:val="00045049"/>
    <w:rsid w:val="00047588"/>
    <w:rsid w:val="00047ECC"/>
    <w:rsid w:val="00051DB6"/>
    <w:rsid w:val="00051DFC"/>
    <w:rsid w:val="00052CFA"/>
    <w:rsid w:val="00054267"/>
    <w:rsid w:val="0005489A"/>
    <w:rsid w:val="000551A3"/>
    <w:rsid w:val="00055DB8"/>
    <w:rsid w:val="0005610C"/>
    <w:rsid w:val="000565C7"/>
    <w:rsid w:val="00056F0C"/>
    <w:rsid w:val="0005766C"/>
    <w:rsid w:val="00061B69"/>
    <w:rsid w:val="0006222B"/>
    <w:rsid w:val="000626A4"/>
    <w:rsid w:val="000635FB"/>
    <w:rsid w:val="00063C4D"/>
    <w:rsid w:val="00064001"/>
    <w:rsid w:val="00064206"/>
    <w:rsid w:val="00064439"/>
    <w:rsid w:val="00065EFC"/>
    <w:rsid w:val="00066C4E"/>
    <w:rsid w:val="000676C6"/>
    <w:rsid w:val="00071B91"/>
    <w:rsid w:val="000722DE"/>
    <w:rsid w:val="000740E9"/>
    <w:rsid w:val="00074C33"/>
    <w:rsid w:val="000755B0"/>
    <w:rsid w:val="00075962"/>
    <w:rsid w:val="00075F9B"/>
    <w:rsid w:val="000763AC"/>
    <w:rsid w:val="00076DD4"/>
    <w:rsid w:val="00077DFA"/>
    <w:rsid w:val="00081F20"/>
    <w:rsid w:val="00082229"/>
    <w:rsid w:val="00082347"/>
    <w:rsid w:val="0008235E"/>
    <w:rsid w:val="00082C92"/>
    <w:rsid w:val="00083C1E"/>
    <w:rsid w:val="0009077A"/>
    <w:rsid w:val="00091A5D"/>
    <w:rsid w:val="000938AB"/>
    <w:rsid w:val="0009467B"/>
    <w:rsid w:val="00095CBA"/>
    <w:rsid w:val="00097B7B"/>
    <w:rsid w:val="000A26AD"/>
    <w:rsid w:val="000A2A5E"/>
    <w:rsid w:val="000A474B"/>
    <w:rsid w:val="000A5178"/>
    <w:rsid w:val="000B0517"/>
    <w:rsid w:val="000B0AEC"/>
    <w:rsid w:val="000B14F8"/>
    <w:rsid w:val="000B1D55"/>
    <w:rsid w:val="000B2B37"/>
    <w:rsid w:val="000B2C4E"/>
    <w:rsid w:val="000B41FB"/>
    <w:rsid w:val="000B6A07"/>
    <w:rsid w:val="000B73CC"/>
    <w:rsid w:val="000C2922"/>
    <w:rsid w:val="000C55C2"/>
    <w:rsid w:val="000D12A3"/>
    <w:rsid w:val="000D1781"/>
    <w:rsid w:val="000D329E"/>
    <w:rsid w:val="000D4397"/>
    <w:rsid w:val="000D484D"/>
    <w:rsid w:val="000D5BC9"/>
    <w:rsid w:val="000D5FF7"/>
    <w:rsid w:val="000D6023"/>
    <w:rsid w:val="000D6DF7"/>
    <w:rsid w:val="000E20F7"/>
    <w:rsid w:val="000E5F16"/>
    <w:rsid w:val="000E7C5E"/>
    <w:rsid w:val="000E7D44"/>
    <w:rsid w:val="000F1B28"/>
    <w:rsid w:val="000F29D8"/>
    <w:rsid w:val="000F49BA"/>
    <w:rsid w:val="000F4F7A"/>
    <w:rsid w:val="000F5D50"/>
    <w:rsid w:val="000F6184"/>
    <w:rsid w:val="000F6EB0"/>
    <w:rsid w:val="000F7219"/>
    <w:rsid w:val="00103A48"/>
    <w:rsid w:val="00103BA6"/>
    <w:rsid w:val="00105AED"/>
    <w:rsid w:val="00106990"/>
    <w:rsid w:val="00107957"/>
    <w:rsid w:val="00114CAB"/>
    <w:rsid w:val="0011619B"/>
    <w:rsid w:val="0011698E"/>
    <w:rsid w:val="00120CB9"/>
    <w:rsid w:val="00121760"/>
    <w:rsid w:val="0012309C"/>
    <w:rsid w:val="001239AF"/>
    <w:rsid w:val="00123FA7"/>
    <w:rsid w:val="00127068"/>
    <w:rsid w:val="001271C4"/>
    <w:rsid w:val="00134DA5"/>
    <w:rsid w:val="001370AB"/>
    <w:rsid w:val="00137819"/>
    <w:rsid w:val="00137BF3"/>
    <w:rsid w:val="001411C2"/>
    <w:rsid w:val="00142019"/>
    <w:rsid w:val="00142E5A"/>
    <w:rsid w:val="00145A13"/>
    <w:rsid w:val="001512CD"/>
    <w:rsid w:val="001522B8"/>
    <w:rsid w:val="0015255A"/>
    <w:rsid w:val="00154C6E"/>
    <w:rsid w:val="00156931"/>
    <w:rsid w:val="0015728A"/>
    <w:rsid w:val="00162158"/>
    <w:rsid w:val="00166532"/>
    <w:rsid w:val="00170623"/>
    <w:rsid w:val="00170CF5"/>
    <w:rsid w:val="00172A74"/>
    <w:rsid w:val="001740DB"/>
    <w:rsid w:val="00177DDF"/>
    <w:rsid w:val="001818BB"/>
    <w:rsid w:val="0018219F"/>
    <w:rsid w:val="00183FDF"/>
    <w:rsid w:val="0018470F"/>
    <w:rsid w:val="001853B8"/>
    <w:rsid w:val="00185961"/>
    <w:rsid w:val="001914D9"/>
    <w:rsid w:val="001919E9"/>
    <w:rsid w:val="00192E50"/>
    <w:rsid w:val="0019343C"/>
    <w:rsid w:val="00194502"/>
    <w:rsid w:val="00194D47"/>
    <w:rsid w:val="00195C6A"/>
    <w:rsid w:val="00196FD5"/>
    <w:rsid w:val="001972BF"/>
    <w:rsid w:val="001A00F5"/>
    <w:rsid w:val="001A0392"/>
    <w:rsid w:val="001A08B8"/>
    <w:rsid w:val="001A33C6"/>
    <w:rsid w:val="001A4052"/>
    <w:rsid w:val="001A4D96"/>
    <w:rsid w:val="001A5F94"/>
    <w:rsid w:val="001B0B77"/>
    <w:rsid w:val="001B10C8"/>
    <w:rsid w:val="001B3500"/>
    <w:rsid w:val="001B3562"/>
    <w:rsid w:val="001B3F5F"/>
    <w:rsid w:val="001B411B"/>
    <w:rsid w:val="001B424A"/>
    <w:rsid w:val="001B5188"/>
    <w:rsid w:val="001B5B07"/>
    <w:rsid w:val="001B7D03"/>
    <w:rsid w:val="001C0B2B"/>
    <w:rsid w:val="001C3934"/>
    <w:rsid w:val="001C4A34"/>
    <w:rsid w:val="001C5DD0"/>
    <w:rsid w:val="001C7003"/>
    <w:rsid w:val="001D0292"/>
    <w:rsid w:val="001D06F2"/>
    <w:rsid w:val="001D1C47"/>
    <w:rsid w:val="001D22C1"/>
    <w:rsid w:val="001D2AE7"/>
    <w:rsid w:val="001D32F8"/>
    <w:rsid w:val="001D400D"/>
    <w:rsid w:val="001D4986"/>
    <w:rsid w:val="001D54B6"/>
    <w:rsid w:val="001D55EB"/>
    <w:rsid w:val="001D6D93"/>
    <w:rsid w:val="001D7C1C"/>
    <w:rsid w:val="001D7CDE"/>
    <w:rsid w:val="001E0844"/>
    <w:rsid w:val="001E271C"/>
    <w:rsid w:val="001E2D7F"/>
    <w:rsid w:val="001E2FDF"/>
    <w:rsid w:val="001E2FE6"/>
    <w:rsid w:val="001E4E0D"/>
    <w:rsid w:val="001E5573"/>
    <w:rsid w:val="001E5A6B"/>
    <w:rsid w:val="001E5A8F"/>
    <w:rsid w:val="001F00A3"/>
    <w:rsid w:val="001F016A"/>
    <w:rsid w:val="001F4F3F"/>
    <w:rsid w:val="001F59CD"/>
    <w:rsid w:val="001F67B6"/>
    <w:rsid w:val="00203A26"/>
    <w:rsid w:val="00204215"/>
    <w:rsid w:val="002046CF"/>
    <w:rsid w:val="00204774"/>
    <w:rsid w:val="00205226"/>
    <w:rsid w:val="00205C8D"/>
    <w:rsid w:val="00210552"/>
    <w:rsid w:val="002106E4"/>
    <w:rsid w:val="0021190B"/>
    <w:rsid w:val="002145A8"/>
    <w:rsid w:val="00215EF4"/>
    <w:rsid w:val="00216B50"/>
    <w:rsid w:val="00216D64"/>
    <w:rsid w:val="002174D1"/>
    <w:rsid w:val="00222630"/>
    <w:rsid w:val="002226D5"/>
    <w:rsid w:val="0022305F"/>
    <w:rsid w:val="00223DFC"/>
    <w:rsid w:val="00225722"/>
    <w:rsid w:val="00226225"/>
    <w:rsid w:val="00230155"/>
    <w:rsid w:val="00230732"/>
    <w:rsid w:val="00230809"/>
    <w:rsid w:val="00232204"/>
    <w:rsid w:val="00232D64"/>
    <w:rsid w:val="0023345D"/>
    <w:rsid w:val="0023384A"/>
    <w:rsid w:val="0023446A"/>
    <w:rsid w:val="002346D9"/>
    <w:rsid w:val="0023497E"/>
    <w:rsid w:val="00236C66"/>
    <w:rsid w:val="00237B3C"/>
    <w:rsid w:val="00237BCD"/>
    <w:rsid w:val="00237BF1"/>
    <w:rsid w:val="00237C35"/>
    <w:rsid w:val="00240ADA"/>
    <w:rsid w:val="00240CE6"/>
    <w:rsid w:val="0024302D"/>
    <w:rsid w:val="00244788"/>
    <w:rsid w:val="00244898"/>
    <w:rsid w:val="00244F93"/>
    <w:rsid w:val="00246B90"/>
    <w:rsid w:val="0025286E"/>
    <w:rsid w:val="002541AA"/>
    <w:rsid w:val="002548D5"/>
    <w:rsid w:val="00254CAE"/>
    <w:rsid w:val="002554EB"/>
    <w:rsid w:val="00255D51"/>
    <w:rsid w:val="00257970"/>
    <w:rsid w:val="00260A32"/>
    <w:rsid w:val="00261342"/>
    <w:rsid w:val="00261723"/>
    <w:rsid w:val="00262799"/>
    <w:rsid w:val="002644E4"/>
    <w:rsid w:val="002668CD"/>
    <w:rsid w:val="00266B44"/>
    <w:rsid w:val="002671BB"/>
    <w:rsid w:val="00267689"/>
    <w:rsid w:val="002705E1"/>
    <w:rsid w:val="00271624"/>
    <w:rsid w:val="00271FC1"/>
    <w:rsid w:val="0027360C"/>
    <w:rsid w:val="00274701"/>
    <w:rsid w:val="00274A8C"/>
    <w:rsid w:val="00275714"/>
    <w:rsid w:val="00276212"/>
    <w:rsid w:val="00277AD7"/>
    <w:rsid w:val="002830B9"/>
    <w:rsid w:val="002844B0"/>
    <w:rsid w:val="002878B4"/>
    <w:rsid w:val="002907A6"/>
    <w:rsid w:val="0029108C"/>
    <w:rsid w:val="002921F6"/>
    <w:rsid w:val="00292A78"/>
    <w:rsid w:val="00293F91"/>
    <w:rsid w:val="002953F8"/>
    <w:rsid w:val="00295C69"/>
    <w:rsid w:val="002960CF"/>
    <w:rsid w:val="0029621E"/>
    <w:rsid w:val="002A0739"/>
    <w:rsid w:val="002A2F80"/>
    <w:rsid w:val="002A6747"/>
    <w:rsid w:val="002B0A32"/>
    <w:rsid w:val="002B1895"/>
    <w:rsid w:val="002B293B"/>
    <w:rsid w:val="002B2A2F"/>
    <w:rsid w:val="002B3D40"/>
    <w:rsid w:val="002B44C3"/>
    <w:rsid w:val="002B7B5B"/>
    <w:rsid w:val="002C4217"/>
    <w:rsid w:val="002C4B39"/>
    <w:rsid w:val="002C4F49"/>
    <w:rsid w:val="002C5C3F"/>
    <w:rsid w:val="002C631E"/>
    <w:rsid w:val="002C63BF"/>
    <w:rsid w:val="002C6FFC"/>
    <w:rsid w:val="002D0227"/>
    <w:rsid w:val="002D1F6C"/>
    <w:rsid w:val="002D41EC"/>
    <w:rsid w:val="002D60E7"/>
    <w:rsid w:val="002D68F6"/>
    <w:rsid w:val="002D705E"/>
    <w:rsid w:val="002D7F11"/>
    <w:rsid w:val="002E2761"/>
    <w:rsid w:val="002E3A0C"/>
    <w:rsid w:val="002E3F08"/>
    <w:rsid w:val="002F18AB"/>
    <w:rsid w:val="002F1F97"/>
    <w:rsid w:val="002F4185"/>
    <w:rsid w:val="002F4CF8"/>
    <w:rsid w:val="002F5FA7"/>
    <w:rsid w:val="002F75BF"/>
    <w:rsid w:val="002F76A8"/>
    <w:rsid w:val="0030313D"/>
    <w:rsid w:val="00303143"/>
    <w:rsid w:val="00307021"/>
    <w:rsid w:val="00310408"/>
    <w:rsid w:val="003105FA"/>
    <w:rsid w:val="003115A3"/>
    <w:rsid w:val="00312247"/>
    <w:rsid w:val="00312931"/>
    <w:rsid w:val="0031322C"/>
    <w:rsid w:val="00315288"/>
    <w:rsid w:val="00315C79"/>
    <w:rsid w:val="00316494"/>
    <w:rsid w:val="0031684E"/>
    <w:rsid w:val="0031759C"/>
    <w:rsid w:val="00321E60"/>
    <w:rsid w:val="00322509"/>
    <w:rsid w:val="003225C0"/>
    <w:rsid w:val="003229F3"/>
    <w:rsid w:val="00323BA0"/>
    <w:rsid w:val="00326679"/>
    <w:rsid w:val="0032672E"/>
    <w:rsid w:val="00327172"/>
    <w:rsid w:val="00334223"/>
    <w:rsid w:val="00335561"/>
    <w:rsid w:val="00335DD1"/>
    <w:rsid w:val="00335E42"/>
    <w:rsid w:val="0033635F"/>
    <w:rsid w:val="00341B1F"/>
    <w:rsid w:val="0034428A"/>
    <w:rsid w:val="00345ECE"/>
    <w:rsid w:val="00347CDC"/>
    <w:rsid w:val="00353931"/>
    <w:rsid w:val="00353D9D"/>
    <w:rsid w:val="00355388"/>
    <w:rsid w:val="00355C29"/>
    <w:rsid w:val="00355C45"/>
    <w:rsid w:val="00356776"/>
    <w:rsid w:val="0036190E"/>
    <w:rsid w:val="00361D3D"/>
    <w:rsid w:val="00361D55"/>
    <w:rsid w:val="00366284"/>
    <w:rsid w:val="003666E8"/>
    <w:rsid w:val="00366A0A"/>
    <w:rsid w:val="00366E47"/>
    <w:rsid w:val="0037058C"/>
    <w:rsid w:val="003735E9"/>
    <w:rsid w:val="0037489E"/>
    <w:rsid w:val="003749A8"/>
    <w:rsid w:val="00375BD6"/>
    <w:rsid w:val="003817AE"/>
    <w:rsid w:val="003817CF"/>
    <w:rsid w:val="003824DE"/>
    <w:rsid w:val="003826CB"/>
    <w:rsid w:val="003832F2"/>
    <w:rsid w:val="00384590"/>
    <w:rsid w:val="00391BB7"/>
    <w:rsid w:val="003933F4"/>
    <w:rsid w:val="00394CFC"/>
    <w:rsid w:val="003954BD"/>
    <w:rsid w:val="00396BE5"/>
    <w:rsid w:val="003970B7"/>
    <w:rsid w:val="003A08A0"/>
    <w:rsid w:val="003A09A6"/>
    <w:rsid w:val="003A28C8"/>
    <w:rsid w:val="003A293C"/>
    <w:rsid w:val="003A5962"/>
    <w:rsid w:val="003A60C7"/>
    <w:rsid w:val="003A6722"/>
    <w:rsid w:val="003A6FE5"/>
    <w:rsid w:val="003A76CD"/>
    <w:rsid w:val="003B1CF8"/>
    <w:rsid w:val="003B309D"/>
    <w:rsid w:val="003B3F6E"/>
    <w:rsid w:val="003B4C68"/>
    <w:rsid w:val="003B6B57"/>
    <w:rsid w:val="003C036D"/>
    <w:rsid w:val="003C3C58"/>
    <w:rsid w:val="003C3E69"/>
    <w:rsid w:val="003C412E"/>
    <w:rsid w:val="003C6BED"/>
    <w:rsid w:val="003C6E22"/>
    <w:rsid w:val="003D0522"/>
    <w:rsid w:val="003D07FE"/>
    <w:rsid w:val="003D08FF"/>
    <w:rsid w:val="003D167B"/>
    <w:rsid w:val="003D1E30"/>
    <w:rsid w:val="003D1EC9"/>
    <w:rsid w:val="003D3BB3"/>
    <w:rsid w:val="003D44B8"/>
    <w:rsid w:val="003D4C1F"/>
    <w:rsid w:val="003D597D"/>
    <w:rsid w:val="003D6D52"/>
    <w:rsid w:val="003D7511"/>
    <w:rsid w:val="003D7A1D"/>
    <w:rsid w:val="003D7BB0"/>
    <w:rsid w:val="003E1A6A"/>
    <w:rsid w:val="003E1F0F"/>
    <w:rsid w:val="003E2D2A"/>
    <w:rsid w:val="003E3010"/>
    <w:rsid w:val="003E34C2"/>
    <w:rsid w:val="003E7746"/>
    <w:rsid w:val="003E7B4F"/>
    <w:rsid w:val="003E7BEB"/>
    <w:rsid w:val="003F13EA"/>
    <w:rsid w:val="003F1D82"/>
    <w:rsid w:val="003F4166"/>
    <w:rsid w:val="003F4240"/>
    <w:rsid w:val="003F44B7"/>
    <w:rsid w:val="003F452C"/>
    <w:rsid w:val="003F48C0"/>
    <w:rsid w:val="003F5DDB"/>
    <w:rsid w:val="003F6073"/>
    <w:rsid w:val="003F64EE"/>
    <w:rsid w:val="003F74C9"/>
    <w:rsid w:val="003F781F"/>
    <w:rsid w:val="003F7934"/>
    <w:rsid w:val="004017C4"/>
    <w:rsid w:val="00403C15"/>
    <w:rsid w:val="00404236"/>
    <w:rsid w:val="00404B1B"/>
    <w:rsid w:val="00407E46"/>
    <w:rsid w:val="004116EF"/>
    <w:rsid w:val="00416BBA"/>
    <w:rsid w:val="00417819"/>
    <w:rsid w:val="0042025C"/>
    <w:rsid w:val="00420DA4"/>
    <w:rsid w:val="00423E35"/>
    <w:rsid w:val="004248B3"/>
    <w:rsid w:val="0042527D"/>
    <w:rsid w:val="00425896"/>
    <w:rsid w:val="00425E4C"/>
    <w:rsid w:val="00430FE1"/>
    <w:rsid w:val="00431552"/>
    <w:rsid w:val="004326A8"/>
    <w:rsid w:val="00433CCC"/>
    <w:rsid w:val="0043441A"/>
    <w:rsid w:val="00434772"/>
    <w:rsid w:val="00434D65"/>
    <w:rsid w:val="00437910"/>
    <w:rsid w:val="004379BA"/>
    <w:rsid w:val="00446A0D"/>
    <w:rsid w:val="00447820"/>
    <w:rsid w:val="00450BC1"/>
    <w:rsid w:val="00450DB8"/>
    <w:rsid w:val="00450F9D"/>
    <w:rsid w:val="00453E9D"/>
    <w:rsid w:val="0045462F"/>
    <w:rsid w:val="00454EC0"/>
    <w:rsid w:val="00455BC5"/>
    <w:rsid w:val="00456175"/>
    <w:rsid w:val="00456510"/>
    <w:rsid w:val="004570BD"/>
    <w:rsid w:val="00457675"/>
    <w:rsid w:val="00460EF0"/>
    <w:rsid w:val="00461D56"/>
    <w:rsid w:val="00461E7B"/>
    <w:rsid w:val="004647A4"/>
    <w:rsid w:val="004651C4"/>
    <w:rsid w:val="00466316"/>
    <w:rsid w:val="00470E7F"/>
    <w:rsid w:val="00471AD8"/>
    <w:rsid w:val="004730E7"/>
    <w:rsid w:val="00473B88"/>
    <w:rsid w:val="0047559F"/>
    <w:rsid w:val="00481E63"/>
    <w:rsid w:val="00485B35"/>
    <w:rsid w:val="004863E1"/>
    <w:rsid w:val="00486A7A"/>
    <w:rsid w:val="0049324F"/>
    <w:rsid w:val="00496E9D"/>
    <w:rsid w:val="00497F88"/>
    <w:rsid w:val="004A189E"/>
    <w:rsid w:val="004A2D76"/>
    <w:rsid w:val="004A3B52"/>
    <w:rsid w:val="004A4B4E"/>
    <w:rsid w:val="004B0A77"/>
    <w:rsid w:val="004B0BD0"/>
    <w:rsid w:val="004B24C4"/>
    <w:rsid w:val="004B2BEE"/>
    <w:rsid w:val="004B6F79"/>
    <w:rsid w:val="004B7797"/>
    <w:rsid w:val="004C291E"/>
    <w:rsid w:val="004C2AFC"/>
    <w:rsid w:val="004C2E45"/>
    <w:rsid w:val="004C3697"/>
    <w:rsid w:val="004C4C44"/>
    <w:rsid w:val="004C5112"/>
    <w:rsid w:val="004C5B83"/>
    <w:rsid w:val="004C5D9F"/>
    <w:rsid w:val="004C7423"/>
    <w:rsid w:val="004C7485"/>
    <w:rsid w:val="004C7914"/>
    <w:rsid w:val="004C7D0E"/>
    <w:rsid w:val="004C7E07"/>
    <w:rsid w:val="004D071A"/>
    <w:rsid w:val="004D0E61"/>
    <w:rsid w:val="004D12F2"/>
    <w:rsid w:val="004D326C"/>
    <w:rsid w:val="004D3C76"/>
    <w:rsid w:val="004D3F3F"/>
    <w:rsid w:val="004D735A"/>
    <w:rsid w:val="004E35F0"/>
    <w:rsid w:val="004E3672"/>
    <w:rsid w:val="004E3C86"/>
    <w:rsid w:val="004E3F26"/>
    <w:rsid w:val="004F03C4"/>
    <w:rsid w:val="004F0F81"/>
    <w:rsid w:val="004F1DD9"/>
    <w:rsid w:val="004F2D46"/>
    <w:rsid w:val="004F32CF"/>
    <w:rsid w:val="004F4562"/>
    <w:rsid w:val="004F4CA8"/>
    <w:rsid w:val="004F5557"/>
    <w:rsid w:val="004F6EF3"/>
    <w:rsid w:val="004F79FD"/>
    <w:rsid w:val="005017DE"/>
    <w:rsid w:val="005027A4"/>
    <w:rsid w:val="00503DB1"/>
    <w:rsid w:val="00506F46"/>
    <w:rsid w:val="0050752D"/>
    <w:rsid w:val="00510CD8"/>
    <w:rsid w:val="005119D1"/>
    <w:rsid w:val="00511D7D"/>
    <w:rsid w:val="00512A90"/>
    <w:rsid w:val="00516815"/>
    <w:rsid w:val="005169F3"/>
    <w:rsid w:val="00517426"/>
    <w:rsid w:val="00517C04"/>
    <w:rsid w:val="00521B72"/>
    <w:rsid w:val="005225D9"/>
    <w:rsid w:val="00523390"/>
    <w:rsid w:val="005243AE"/>
    <w:rsid w:val="005243FA"/>
    <w:rsid w:val="0052553E"/>
    <w:rsid w:val="005279A7"/>
    <w:rsid w:val="00527CC8"/>
    <w:rsid w:val="00527EE0"/>
    <w:rsid w:val="00530C3E"/>
    <w:rsid w:val="00532D7F"/>
    <w:rsid w:val="00533600"/>
    <w:rsid w:val="0053383F"/>
    <w:rsid w:val="00533C1A"/>
    <w:rsid w:val="005351E1"/>
    <w:rsid w:val="00535D90"/>
    <w:rsid w:val="0053722C"/>
    <w:rsid w:val="005378AD"/>
    <w:rsid w:val="00540087"/>
    <w:rsid w:val="00540B29"/>
    <w:rsid w:val="00541252"/>
    <w:rsid w:val="00542103"/>
    <w:rsid w:val="00543488"/>
    <w:rsid w:val="00543A1E"/>
    <w:rsid w:val="00545125"/>
    <w:rsid w:val="00546383"/>
    <w:rsid w:val="00547A8E"/>
    <w:rsid w:val="00551616"/>
    <w:rsid w:val="00555670"/>
    <w:rsid w:val="005566D6"/>
    <w:rsid w:val="00556C6C"/>
    <w:rsid w:val="005573A1"/>
    <w:rsid w:val="00557A97"/>
    <w:rsid w:val="0056195A"/>
    <w:rsid w:val="00562614"/>
    <w:rsid w:val="00566E97"/>
    <w:rsid w:val="00566FE7"/>
    <w:rsid w:val="00567D5D"/>
    <w:rsid w:val="005703D9"/>
    <w:rsid w:val="005704CB"/>
    <w:rsid w:val="00570557"/>
    <w:rsid w:val="005706BF"/>
    <w:rsid w:val="00571D9E"/>
    <w:rsid w:val="0057271B"/>
    <w:rsid w:val="00573E02"/>
    <w:rsid w:val="00573E07"/>
    <w:rsid w:val="0057474F"/>
    <w:rsid w:val="00574BFA"/>
    <w:rsid w:val="00575AFF"/>
    <w:rsid w:val="00576636"/>
    <w:rsid w:val="00576683"/>
    <w:rsid w:val="00576998"/>
    <w:rsid w:val="00577CBA"/>
    <w:rsid w:val="00584F03"/>
    <w:rsid w:val="00585D60"/>
    <w:rsid w:val="00586738"/>
    <w:rsid w:val="00586812"/>
    <w:rsid w:val="005868FB"/>
    <w:rsid w:val="00587E1D"/>
    <w:rsid w:val="005900FC"/>
    <w:rsid w:val="00591FE8"/>
    <w:rsid w:val="00593A91"/>
    <w:rsid w:val="005946C9"/>
    <w:rsid w:val="00595663"/>
    <w:rsid w:val="00595BF5"/>
    <w:rsid w:val="00597564"/>
    <w:rsid w:val="00597C42"/>
    <w:rsid w:val="005A1A37"/>
    <w:rsid w:val="005A1CE0"/>
    <w:rsid w:val="005A7589"/>
    <w:rsid w:val="005A7B44"/>
    <w:rsid w:val="005B069D"/>
    <w:rsid w:val="005B117D"/>
    <w:rsid w:val="005B2875"/>
    <w:rsid w:val="005B34CB"/>
    <w:rsid w:val="005B409D"/>
    <w:rsid w:val="005B6423"/>
    <w:rsid w:val="005C0FDB"/>
    <w:rsid w:val="005C13D9"/>
    <w:rsid w:val="005C1AD6"/>
    <w:rsid w:val="005C3BE8"/>
    <w:rsid w:val="005C4877"/>
    <w:rsid w:val="005C679D"/>
    <w:rsid w:val="005C6EA1"/>
    <w:rsid w:val="005D087A"/>
    <w:rsid w:val="005D0B82"/>
    <w:rsid w:val="005D1BCF"/>
    <w:rsid w:val="005D2454"/>
    <w:rsid w:val="005D2C08"/>
    <w:rsid w:val="005D3B68"/>
    <w:rsid w:val="005D4884"/>
    <w:rsid w:val="005E0E17"/>
    <w:rsid w:val="005E10D1"/>
    <w:rsid w:val="005E21CD"/>
    <w:rsid w:val="005E228B"/>
    <w:rsid w:val="005E5484"/>
    <w:rsid w:val="005E6942"/>
    <w:rsid w:val="005F487B"/>
    <w:rsid w:val="005F6983"/>
    <w:rsid w:val="005F6CE1"/>
    <w:rsid w:val="00600964"/>
    <w:rsid w:val="00600D3D"/>
    <w:rsid w:val="00600DFE"/>
    <w:rsid w:val="006019F1"/>
    <w:rsid w:val="00602357"/>
    <w:rsid w:val="00604920"/>
    <w:rsid w:val="00604F81"/>
    <w:rsid w:val="006062AB"/>
    <w:rsid w:val="006073E8"/>
    <w:rsid w:val="006077F4"/>
    <w:rsid w:val="006142ED"/>
    <w:rsid w:val="00615092"/>
    <w:rsid w:val="00616684"/>
    <w:rsid w:val="006167DF"/>
    <w:rsid w:val="006209AD"/>
    <w:rsid w:val="00621ACC"/>
    <w:rsid w:val="00621CD2"/>
    <w:rsid w:val="00624E46"/>
    <w:rsid w:val="0062667C"/>
    <w:rsid w:val="00627DF3"/>
    <w:rsid w:val="006315D0"/>
    <w:rsid w:val="00631912"/>
    <w:rsid w:val="006321E0"/>
    <w:rsid w:val="006326F7"/>
    <w:rsid w:val="0063399C"/>
    <w:rsid w:val="00633DDD"/>
    <w:rsid w:val="006341CA"/>
    <w:rsid w:val="006346FD"/>
    <w:rsid w:val="0063547E"/>
    <w:rsid w:val="006365DB"/>
    <w:rsid w:val="00640EB8"/>
    <w:rsid w:val="00642A0C"/>
    <w:rsid w:val="00644951"/>
    <w:rsid w:val="006459F6"/>
    <w:rsid w:val="00647380"/>
    <w:rsid w:val="006507E6"/>
    <w:rsid w:val="00651720"/>
    <w:rsid w:val="00652752"/>
    <w:rsid w:val="00652B5A"/>
    <w:rsid w:val="006535B4"/>
    <w:rsid w:val="00653BD7"/>
    <w:rsid w:val="00654C31"/>
    <w:rsid w:val="0065596A"/>
    <w:rsid w:val="0065787C"/>
    <w:rsid w:val="0066033B"/>
    <w:rsid w:val="00661124"/>
    <w:rsid w:val="00662045"/>
    <w:rsid w:val="00662317"/>
    <w:rsid w:val="006625E1"/>
    <w:rsid w:val="0066266D"/>
    <w:rsid w:val="00663164"/>
    <w:rsid w:val="0066362B"/>
    <w:rsid w:val="006649F7"/>
    <w:rsid w:val="00664D83"/>
    <w:rsid w:val="006672B3"/>
    <w:rsid w:val="006772BA"/>
    <w:rsid w:val="0067738E"/>
    <w:rsid w:val="0067789B"/>
    <w:rsid w:val="00677D7D"/>
    <w:rsid w:val="006801AA"/>
    <w:rsid w:val="00680C83"/>
    <w:rsid w:val="00682EFA"/>
    <w:rsid w:val="00684A19"/>
    <w:rsid w:val="00690D09"/>
    <w:rsid w:val="006926A2"/>
    <w:rsid w:val="00693648"/>
    <w:rsid w:val="00694B0C"/>
    <w:rsid w:val="00697105"/>
    <w:rsid w:val="006976EC"/>
    <w:rsid w:val="00697DB9"/>
    <w:rsid w:val="006A3AA5"/>
    <w:rsid w:val="006A4410"/>
    <w:rsid w:val="006A4464"/>
    <w:rsid w:val="006A6571"/>
    <w:rsid w:val="006A79AC"/>
    <w:rsid w:val="006A7A45"/>
    <w:rsid w:val="006B254B"/>
    <w:rsid w:val="006B2A7F"/>
    <w:rsid w:val="006B33EE"/>
    <w:rsid w:val="006B4547"/>
    <w:rsid w:val="006B56F8"/>
    <w:rsid w:val="006B5720"/>
    <w:rsid w:val="006C0192"/>
    <w:rsid w:val="006C0A73"/>
    <w:rsid w:val="006C1590"/>
    <w:rsid w:val="006C2F8D"/>
    <w:rsid w:val="006C43D3"/>
    <w:rsid w:val="006C5A79"/>
    <w:rsid w:val="006D15F3"/>
    <w:rsid w:val="006D1C50"/>
    <w:rsid w:val="006D2384"/>
    <w:rsid w:val="006D2AE9"/>
    <w:rsid w:val="006D6558"/>
    <w:rsid w:val="006D65F3"/>
    <w:rsid w:val="006D6AC3"/>
    <w:rsid w:val="006E096A"/>
    <w:rsid w:val="006E0D78"/>
    <w:rsid w:val="006E0E1C"/>
    <w:rsid w:val="006E2A59"/>
    <w:rsid w:val="006E39C2"/>
    <w:rsid w:val="006E671A"/>
    <w:rsid w:val="006E6D54"/>
    <w:rsid w:val="006E7278"/>
    <w:rsid w:val="006F12A1"/>
    <w:rsid w:val="006F254C"/>
    <w:rsid w:val="006F3F10"/>
    <w:rsid w:val="006F52AE"/>
    <w:rsid w:val="006F7D1C"/>
    <w:rsid w:val="00700FF9"/>
    <w:rsid w:val="00701B36"/>
    <w:rsid w:val="00703652"/>
    <w:rsid w:val="0070468D"/>
    <w:rsid w:val="00706896"/>
    <w:rsid w:val="007078AD"/>
    <w:rsid w:val="00707D3B"/>
    <w:rsid w:val="00710DCC"/>
    <w:rsid w:val="007113B9"/>
    <w:rsid w:val="00711675"/>
    <w:rsid w:val="0071233A"/>
    <w:rsid w:val="00716F21"/>
    <w:rsid w:val="00717EB9"/>
    <w:rsid w:val="00717F9F"/>
    <w:rsid w:val="007220E7"/>
    <w:rsid w:val="007243EA"/>
    <w:rsid w:val="00724B19"/>
    <w:rsid w:val="007257F3"/>
    <w:rsid w:val="007259BD"/>
    <w:rsid w:val="0072631B"/>
    <w:rsid w:val="007271B1"/>
    <w:rsid w:val="00727379"/>
    <w:rsid w:val="00730C11"/>
    <w:rsid w:val="007310C2"/>
    <w:rsid w:val="00732F76"/>
    <w:rsid w:val="007349FD"/>
    <w:rsid w:val="00734F05"/>
    <w:rsid w:val="00734FD8"/>
    <w:rsid w:val="0073582F"/>
    <w:rsid w:val="00737146"/>
    <w:rsid w:val="00740028"/>
    <w:rsid w:val="007405F6"/>
    <w:rsid w:val="00740645"/>
    <w:rsid w:val="00741292"/>
    <w:rsid w:val="00743698"/>
    <w:rsid w:val="00746720"/>
    <w:rsid w:val="0074686D"/>
    <w:rsid w:val="00747048"/>
    <w:rsid w:val="00750413"/>
    <w:rsid w:val="00750724"/>
    <w:rsid w:val="00751D8C"/>
    <w:rsid w:val="007537F7"/>
    <w:rsid w:val="00753E99"/>
    <w:rsid w:val="00754F39"/>
    <w:rsid w:val="00755197"/>
    <w:rsid w:val="00756969"/>
    <w:rsid w:val="00756E1A"/>
    <w:rsid w:val="00756F19"/>
    <w:rsid w:val="007606EA"/>
    <w:rsid w:val="00761798"/>
    <w:rsid w:val="00761F1F"/>
    <w:rsid w:val="007635CE"/>
    <w:rsid w:val="0076563A"/>
    <w:rsid w:val="007658F3"/>
    <w:rsid w:val="0076691F"/>
    <w:rsid w:val="00771151"/>
    <w:rsid w:val="00771382"/>
    <w:rsid w:val="00771BF4"/>
    <w:rsid w:val="007728CC"/>
    <w:rsid w:val="00772AB8"/>
    <w:rsid w:val="00772E86"/>
    <w:rsid w:val="007743D7"/>
    <w:rsid w:val="00774644"/>
    <w:rsid w:val="007752F1"/>
    <w:rsid w:val="00775569"/>
    <w:rsid w:val="007759CD"/>
    <w:rsid w:val="00777255"/>
    <w:rsid w:val="00777810"/>
    <w:rsid w:val="00780092"/>
    <w:rsid w:val="00780EDC"/>
    <w:rsid w:val="007839CA"/>
    <w:rsid w:val="007844DC"/>
    <w:rsid w:val="00784601"/>
    <w:rsid w:val="00786047"/>
    <w:rsid w:val="00786234"/>
    <w:rsid w:val="00786235"/>
    <w:rsid w:val="00786CE4"/>
    <w:rsid w:val="007907C6"/>
    <w:rsid w:val="0079179C"/>
    <w:rsid w:val="0079184D"/>
    <w:rsid w:val="00791F7E"/>
    <w:rsid w:val="007939CF"/>
    <w:rsid w:val="0079424E"/>
    <w:rsid w:val="007955E5"/>
    <w:rsid w:val="00795D75"/>
    <w:rsid w:val="007964C2"/>
    <w:rsid w:val="007A11D1"/>
    <w:rsid w:val="007A153E"/>
    <w:rsid w:val="007A175D"/>
    <w:rsid w:val="007A3028"/>
    <w:rsid w:val="007A46C0"/>
    <w:rsid w:val="007A5BD2"/>
    <w:rsid w:val="007A6352"/>
    <w:rsid w:val="007A7692"/>
    <w:rsid w:val="007B05B1"/>
    <w:rsid w:val="007B12E2"/>
    <w:rsid w:val="007B173D"/>
    <w:rsid w:val="007B28A4"/>
    <w:rsid w:val="007B39D1"/>
    <w:rsid w:val="007B3ED8"/>
    <w:rsid w:val="007B5C55"/>
    <w:rsid w:val="007B6BC6"/>
    <w:rsid w:val="007C051E"/>
    <w:rsid w:val="007C3283"/>
    <w:rsid w:val="007C67C0"/>
    <w:rsid w:val="007C73A7"/>
    <w:rsid w:val="007D13B0"/>
    <w:rsid w:val="007D3356"/>
    <w:rsid w:val="007D35E1"/>
    <w:rsid w:val="007D3A72"/>
    <w:rsid w:val="007D5B59"/>
    <w:rsid w:val="007D6C3D"/>
    <w:rsid w:val="007E087B"/>
    <w:rsid w:val="007E0C5F"/>
    <w:rsid w:val="007E3995"/>
    <w:rsid w:val="007E6CFB"/>
    <w:rsid w:val="007E6DBF"/>
    <w:rsid w:val="007E7C4D"/>
    <w:rsid w:val="007F00C3"/>
    <w:rsid w:val="007F0B07"/>
    <w:rsid w:val="007F2871"/>
    <w:rsid w:val="007F2CBC"/>
    <w:rsid w:val="007F3206"/>
    <w:rsid w:val="007F5E48"/>
    <w:rsid w:val="00800EA8"/>
    <w:rsid w:val="0080195C"/>
    <w:rsid w:val="00801B60"/>
    <w:rsid w:val="00803E88"/>
    <w:rsid w:val="00803EDF"/>
    <w:rsid w:val="00805875"/>
    <w:rsid w:val="008060D7"/>
    <w:rsid w:val="00806A78"/>
    <w:rsid w:val="00806B7F"/>
    <w:rsid w:val="00807130"/>
    <w:rsid w:val="00810028"/>
    <w:rsid w:val="008100AD"/>
    <w:rsid w:val="00810938"/>
    <w:rsid w:val="00811135"/>
    <w:rsid w:val="00814F30"/>
    <w:rsid w:val="0081611E"/>
    <w:rsid w:val="008163F4"/>
    <w:rsid w:val="00816E32"/>
    <w:rsid w:val="008200A7"/>
    <w:rsid w:val="0082020A"/>
    <w:rsid w:val="00820749"/>
    <w:rsid w:val="00821D62"/>
    <w:rsid w:val="00822C05"/>
    <w:rsid w:val="00823184"/>
    <w:rsid w:val="00823307"/>
    <w:rsid w:val="00823B83"/>
    <w:rsid w:val="00824429"/>
    <w:rsid w:val="008264A0"/>
    <w:rsid w:val="00827643"/>
    <w:rsid w:val="00830A0A"/>
    <w:rsid w:val="00831D8A"/>
    <w:rsid w:val="00832C68"/>
    <w:rsid w:val="00841038"/>
    <w:rsid w:val="0084170B"/>
    <w:rsid w:val="00841A80"/>
    <w:rsid w:val="00841C9A"/>
    <w:rsid w:val="00841FD0"/>
    <w:rsid w:val="00842FAD"/>
    <w:rsid w:val="008437C0"/>
    <w:rsid w:val="00843FBB"/>
    <w:rsid w:val="008449CE"/>
    <w:rsid w:val="008459EC"/>
    <w:rsid w:val="008523D8"/>
    <w:rsid w:val="008562CC"/>
    <w:rsid w:val="00860BDE"/>
    <w:rsid w:val="008624D5"/>
    <w:rsid w:val="00862663"/>
    <w:rsid w:val="00862AB4"/>
    <w:rsid w:val="00865E91"/>
    <w:rsid w:val="008722AE"/>
    <w:rsid w:val="00873819"/>
    <w:rsid w:val="0087404C"/>
    <w:rsid w:val="0087480D"/>
    <w:rsid w:val="00874BA9"/>
    <w:rsid w:val="00875ED1"/>
    <w:rsid w:val="00876106"/>
    <w:rsid w:val="008778DE"/>
    <w:rsid w:val="00877F05"/>
    <w:rsid w:val="0088093B"/>
    <w:rsid w:val="00880EF6"/>
    <w:rsid w:val="008813BF"/>
    <w:rsid w:val="00882134"/>
    <w:rsid w:val="00886B9B"/>
    <w:rsid w:val="008878EB"/>
    <w:rsid w:val="00891960"/>
    <w:rsid w:val="00892A3B"/>
    <w:rsid w:val="008945E3"/>
    <w:rsid w:val="00894A24"/>
    <w:rsid w:val="00894A4E"/>
    <w:rsid w:val="00894EBA"/>
    <w:rsid w:val="00896886"/>
    <w:rsid w:val="008971D7"/>
    <w:rsid w:val="008976D3"/>
    <w:rsid w:val="008A0B4D"/>
    <w:rsid w:val="008A25FA"/>
    <w:rsid w:val="008A38A6"/>
    <w:rsid w:val="008A4F5E"/>
    <w:rsid w:val="008A6966"/>
    <w:rsid w:val="008B024B"/>
    <w:rsid w:val="008B3B8A"/>
    <w:rsid w:val="008B48C2"/>
    <w:rsid w:val="008B54FA"/>
    <w:rsid w:val="008B635F"/>
    <w:rsid w:val="008C0B87"/>
    <w:rsid w:val="008C1BF9"/>
    <w:rsid w:val="008C2BC6"/>
    <w:rsid w:val="008C5704"/>
    <w:rsid w:val="008C68E2"/>
    <w:rsid w:val="008D01D2"/>
    <w:rsid w:val="008D04CB"/>
    <w:rsid w:val="008D15C6"/>
    <w:rsid w:val="008D2294"/>
    <w:rsid w:val="008D3B2B"/>
    <w:rsid w:val="008D3BE9"/>
    <w:rsid w:val="008D55E1"/>
    <w:rsid w:val="008D58CA"/>
    <w:rsid w:val="008D60DA"/>
    <w:rsid w:val="008D6463"/>
    <w:rsid w:val="008D65CA"/>
    <w:rsid w:val="008D6DC7"/>
    <w:rsid w:val="008E14A4"/>
    <w:rsid w:val="008E2F26"/>
    <w:rsid w:val="008E360A"/>
    <w:rsid w:val="008E3968"/>
    <w:rsid w:val="008E59EC"/>
    <w:rsid w:val="008E795C"/>
    <w:rsid w:val="008F14DC"/>
    <w:rsid w:val="008F1C37"/>
    <w:rsid w:val="008F2C28"/>
    <w:rsid w:val="008F2C45"/>
    <w:rsid w:val="008F41F6"/>
    <w:rsid w:val="008F5D93"/>
    <w:rsid w:val="008F64BE"/>
    <w:rsid w:val="008F70F9"/>
    <w:rsid w:val="008F73FD"/>
    <w:rsid w:val="00900102"/>
    <w:rsid w:val="00900A8D"/>
    <w:rsid w:val="00900C6A"/>
    <w:rsid w:val="009024CB"/>
    <w:rsid w:val="0090343C"/>
    <w:rsid w:val="00903B01"/>
    <w:rsid w:val="009043B8"/>
    <w:rsid w:val="009064AF"/>
    <w:rsid w:val="009066B4"/>
    <w:rsid w:val="009067FA"/>
    <w:rsid w:val="009072C3"/>
    <w:rsid w:val="00907703"/>
    <w:rsid w:val="00910B54"/>
    <w:rsid w:val="009124B0"/>
    <w:rsid w:val="00912895"/>
    <w:rsid w:val="00913111"/>
    <w:rsid w:val="009136D7"/>
    <w:rsid w:val="00916317"/>
    <w:rsid w:val="00920CAA"/>
    <w:rsid w:val="009212C8"/>
    <w:rsid w:val="00921369"/>
    <w:rsid w:val="00921D0F"/>
    <w:rsid w:val="0092279B"/>
    <w:rsid w:val="00922F49"/>
    <w:rsid w:val="00923B44"/>
    <w:rsid w:val="0092447F"/>
    <w:rsid w:val="009256FF"/>
    <w:rsid w:val="00925E3B"/>
    <w:rsid w:val="00926221"/>
    <w:rsid w:val="00926B77"/>
    <w:rsid w:val="00927CDD"/>
    <w:rsid w:val="0093083B"/>
    <w:rsid w:val="00930B32"/>
    <w:rsid w:val="00930EF7"/>
    <w:rsid w:val="0093291E"/>
    <w:rsid w:val="009330A1"/>
    <w:rsid w:val="0093339F"/>
    <w:rsid w:val="00933E3B"/>
    <w:rsid w:val="00934BF0"/>
    <w:rsid w:val="00934C6E"/>
    <w:rsid w:val="00935331"/>
    <w:rsid w:val="009357A7"/>
    <w:rsid w:val="009371F7"/>
    <w:rsid w:val="00937845"/>
    <w:rsid w:val="00937CFB"/>
    <w:rsid w:val="009404D4"/>
    <w:rsid w:val="00941E41"/>
    <w:rsid w:val="009421A5"/>
    <w:rsid w:val="0094237C"/>
    <w:rsid w:val="0094239E"/>
    <w:rsid w:val="009425F2"/>
    <w:rsid w:val="00952BDB"/>
    <w:rsid w:val="00953761"/>
    <w:rsid w:val="00953D25"/>
    <w:rsid w:val="00954C68"/>
    <w:rsid w:val="00957A19"/>
    <w:rsid w:val="0096025A"/>
    <w:rsid w:val="00960D0E"/>
    <w:rsid w:val="00961F50"/>
    <w:rsid w:val="00962461"/>
    <w:rsid w:val="00962501"/>
    <w:rsid w:val="00965F30"/>
    <w:rsid w:val="0096666B"/>
    <w:rsid w:val="00970EA4"/>
    <w:rsid w:val="00972176"/>
    <w:rsid w:val="00973033"/>
    <w:rsid w:val="00973653"/>
    <w:rsid w:val="009746B0"/>
    <w:rsid w:val="009762A4"/>
    <w:rsid w:val="00976D9E"/>
    <w:rsid w:val="0098030E"/>
    <w:rsid w:val="009831E0"/>
    <w:rsid w:val="00983CAF"/>
    <w:rsid w:val="00984787"/>
    <w:rsid w:val="00987190"/>
    <w:rsid w:val="00987CF5"/>
    <w:rsid w:val="00992AE1"/>
    <w:rsid w:val="00992DC4"/>
    <w:rsid w:val="00993272"/>
    <w:rsid w:val="0099340D"/>
    <w:rsid w:val="009934B5"/>
    <w:rsid w:val="009934D2"/>
    <w:rsid w:val="009947A1"/>
    <w:rsid w:val="00996641"/>
    <w:rsid w:val="00996C5E"/>
    <w:rsid w:val="009A0EC5"/>
    <w:rsid w:val="009A115F"/>
    <w:rsid w:val="009A15C8"/>
    <w:rsid w:val="009A23EE"/>
    <w:rsid w:val="009A2E32"/>
    <w:rsid w:val="009A2FF2"/>
    <w:rsid w:val="009A3A49"/>
    <w:rsid w:val="009A552E"/>
    <w:rsid w:val="009A7826"/>
    <w:rsid w:val="009A7CBB"/>
    <w:rsid w:val="009B03B2"/>
    <w:rsid w:val="009B1BEB"/>
    <w:rsid w:val="009B1FCB"/>
    <w:rsid w:val="009B3831"/>
    <w:rsid w:val="009B4201"/>
    <w:rsid w:val="009B4456"/>
    <w:rsid w:val="009B4EAD"/>
    <w:rsid w:val="009B5070"/>
    <w:rsid w:val="009B55E5"/>
    <w:rsid w:val="009B60B6"/>
    <w:rsid w:val="009B67B0"/>
    <w:rsid w:val="009B79A5"/>
    <w:rsid w:val="009B7D25"/>
    <w:rsid w:val="009C0698"/>
    <w:rsid w:val="009C3C39"/>
    <w:rsid w:val="009C4204"/>
    <w:rsid w:val="009C53D4"/>
    <w:rsid w:val="009C56A4"/>
    <w:rsid w:val="009C6D1A"/>
    <w:rsid w:val="009C6F23"/>
    <w:rsid w:val="009C76B3"/>
    <w:rsid w:val="009D19A7"/>
    <w:rsid w:val="009D2422"/>
    <w:rsid w:val="009D49CB"/>
    <w:rsid w:val="009D4EB2"/>
    <w:rsid w:val="009D53DF"/>
    <w:rsid w:val="009D5DDB"/>
    <w:rsid w:val="009D7094"/>
    <w:rsid w:val="009D7853"/>
    <w:rsid w:val="009E0034"/>
    <w:rsid w:val="009E1219"/>
    <w:rsid w:val="009E5248"/>
    <w:rsid w:val="009E647C"/>
    <w:rsid w:val="009F4332"/>
    <w:rsid w:val="009F62C6"/>
    <w:rsid w:val="009F6AA5"/>
    <w:rsid w:val="00A0007E"/>
    <w:rsid w:val="00A02997"/>
    <w:rsid w:val="00A04045"/>
    <w:rsid w:val="00A04C80"/>
    <w:rsid w:val="00A07FE6"/>
    <w:rsid w:val="00A102C5"/>
    <w:rsid w:val="00A1065F"/>
    <w:rsid w:val="00A10BA6"/>
    <w:rsid w:val="00A12BDE"/>
    <w:rsid w:val="00A17083"/>
    <w:rsid w:val="00A174ED"/>
    <w:rsid w:val="00A17944"/>
    <w:rsid w:val="00A17F84"/>
    <w:rsid w:val="00A207B6"/>
    <w:rsid w:val="00A2182F"/>
    <w:rsid w:val="00A241A8"/>
    <w:rsid w:val="00A300B6"/>
    <w:rsid w:val="00A305C6"/>
    <w:rsid w:val="00A32790"/>
    <w:rsid w:val="00A32C78"/>
    <w:rsid w:val="00A32E2E"/>
    <w:rsid w:val="00A33633"/>
    <w:rsid w:val="00A33B8B"/>
    <w:rsid w:val="00A358FB"/>
    <w:rsid w:val="00A35EF6"/>
    <w:rsid w:val="00A36911"/>
    <w:rsid w:val="00A36F48"/>
    <w:rsid w:val="00A40A01"/>
    <w:rsid w:val="00A42F45"/>
    <w:rsid w:val="00A441BA"/>
    <w:rsid w:val="00A477A5"/>
    <w:rsid w:val="00A47F99"/>
    <w:rsid w:val="00A47FA5"/>
    <w:rsid w:val="00A5413F"/>
    <w:rsid w:val="00A54FE9"/>
    <w:rsid w:val="00A5641D"/>
    <w:rsid w:val="00A56708"/>
    <w:rsid w:val="00A576C5"/>
    <w:rsid w:val="00A6515D"/>
    <w:rsid w:val="00A6554E"/>
    <w:rsid w:val="00A67FF7"/>
    <w:rsid w:val="00A70737"/>
    <w:rsid w:val="00A715CA"/>
    <w:rsid w:val="00A72C4A"/>
    <w:rsid w:val="00A7501D"/>
    <w:rsid w:val="00A77E14"/>
    <w:rsid w:val="00A80DBD"/>
    <w:rsid w:val="00A8173B"/>
    <w:rsid w:val="00A81C6D"/>
    <w:rsid w:val="00A82454"/>
    <w:rsid w:val="00A82B13"/>
    <w:rsid w:val="00A8379D"/>
    <w:rsid w:val="00A838EC"/>
    <w:rsid w:val="00A84684"/>
    <w:rsid w:val="00A84E1D"/>
    <w:rsid w:val="00A86F1D"/>
    <w:rsid w:val="00A90413"/>
    <w:rsid w:val="00A91A7C"/>
    <w:rsid w:val="00A933C0"/>
    <w:rsid w:val="00A95272"/>
    <w:rsid w:val="00A95C48"/>
    <w:rsid w:val="00AA0F03"/>
    <w:rsid w:val="00AA1B7D"/>
    <w:rsid w:val="00AA3C55"/>
    <w:rsid w:val="00AA3E7E"/>
    <w:rsid w:val="00AA4B2E"/>
    <w:rsid w:val="00AA5178"/>
    <w:rsid w:val="00AA5554"/>
    <w:rsid w:val="00AB0463"/>
    <w:rsid w:val="00AB04C9"/>
    <w:rsid w:val="00AB31E7"/>
    <w:rsid w:val="00AB33D6"/>
    <w:rsid w:val="00AB3EF0"/>
    <w:rsid w:val="00AB48AE"/>
    <w:rsid w:val="00AB4EA6"/>
    <w:rsid w:val="00AB506C"/>
    <w:rsid w:val="00AB59F7"/>
    <w:rsid w:val="00AB6DCF"/>
    <w:rsid w:val="00AB77B0"/>
    <w:rsid w:val="00AB7E96"/>
    <w:rsid w:val="00AC0DC6"/>
    <w:rsid w:val="00AC1515"/>
    <w:rsid w:val="00AC578E"/>
    <w:rsid w:val="00AC5CD2"/>
    <w:rsid w:val="00AC718E"/>
    <w:rsid w:val="00AC737E"/>
    <w:rsid w:val="00AC768D"/>
    <w:rsid w:val="00AD168C"/>
    <w:rsid w:val="00AD19F6"/>
    <w:rsid w:val="00AD2E16"/>
    <w:rsid w:val="00AD43D2"/>
    <w:rsid w:val="00AD5CB3"/>
    <w:rsid w:val="00AD624E"/>
    <w:rsid w:val="00AD632D"/>
    <w:rsid w:val="00AE0041"/>
    <w:rsid w:val="00AE225B"/>
    <w:rsid w:val="00AE2651"/>
    <w:rsid w:val="00AE59D5"/>
    <w:rsid w:val="00AE6401"/>
    <w:rsid w:val="00AE70BD"/>
    <w:rsid w:val="00AF0EFD"/>
    <w:rsid w:val="00AF2E4D"/>
    <w:rsid w:val="00AF456C"/>
    <w:rsid w:val="00AF4E22"/>
    <w:rsid w:val="00AF5D81"/>
    <w:rsid w:val="00AF64DC"/>
    <w:rsid w:val="00AF65A9"/>
    <w:rsid w:val="00B017A6"/>
    <w:rsid w:val="00B01E5E"/>
    <w:rsid w:val="00B04A74"/>
    <w:rsid w:val="00B06A09"/>
    <w:rsid w:val="00B11B28"/>
    <w:rsid w:val="00B11B5F"/>
    <w:rsid w:val="00B13BB6"/>
    <w:rsid w:val="00B13EB2"/>
    <w:rsid w:val="00B14695"/>
    <w:rsid w:val="00B1524F"/>
    <w:rsid w:val="00B15335"/>
    <w:rsid w:val="00B17DC8"/>
    <w:rsid w:val="00B17F73"/>
    <w:rsid w:val="00B224FE"/>
    <w:rsid w:val="00B22651"/>
    <w:rsid w:val="00B22AA5"/>
    <w:rsid w:val="00B2465F"/>
    <w:rsid w:val="00B25173"/>
    <w:rsid w:val="00B27664"/>
    <w:rsid w:val="00B31AEA"/>
    <w:rsid w:val="00B340DD"/>
    <w:rsid w:val="00B3501E"/>
    <w:rsid w:val="00B403F0"/>
    <w:rsid w:val="00B40692"/>
    <w:rsid w:val="00B41A9B"/>
    <w:rsid w:val="00B424F6"/>
    <w:rsid w:val="00B4416C"/>
    <w:rsid w:val="00B44B04"/>
    <w:rsid w:val="00B44D2B"/>
    <w:rsid w:val="00B46CAE"/>
    <w:rsid w:val="00B547EF"/>
    <w:rsid w:val="00B60A7A"/>
    <w:rsid w:val="00B61D2D"/>
    <w:rsid w:val="00B62032"/>
    <w:rsid w:val="00B62635"/>
    <w:rsid w:val="00B67203"/>
    <w:rsid w:val="00B67BB1"/>
    <w:rsid w:val="00B70C50"/>
    <w:rsid w:val="00B71730"/>
    <w:rsid w:val="00B71F25"/>
    <w:rsid w:val="00B72355"/>
    <w:rsid w:val="00B730F0"/>
    <w:rsid w:val="00B745AA"/>
    <w:rsid w:val="00B77DA5"/>
    <w:rsid w:val="00B8285E"/>
    <w:rsid w:val="00B83F15"/>
    <w:rsid w:val="00B8496F"/>
    <w:rsid w:val="00B852E1"/>
    <w:rsid w:val="00B8604C"/>
    <w:rsid w:val="00B86C1B"/>
    <w:rsid w:val="00B9274E"/>
    <w:rsid w:val="00B942AB"/>
    <w:rsid w:val="00B946E0"/>
    <w:rsid w:val="00B95851"/>
    <w:rsid w:val="00B9681C"/>
    <w:rsid w:val="00B976CD"/>
    <w:rsid w:val="00BA0D90"/>
    <w:rsid w:val="00BA2169"/>
    <w:rsid w:val="00BA47B5"/>
    <w:rsid w:val="00BA7B63"/>
    <w:rsid w:val="00BB2F3F"/>
    <w:rsid w:val="00BB3064"/>
    <w:rsid w:val="00BB5E69"/>
    <w:rsid w:val="00BB61B2"/>
    <w:rsid w:val="00BC2AFB"/>
    <w:rsid w:val="00BC397A"/>
    <w:rsid w:val="00BC5AEF"/>
    <w:rsid w:val="00BC6235"/>
    <w:rsid w:val="00BC6583"/>
    <w:rsid w:val="00BC6B88"/>
    <w:rsid w:val="00BC75A6"/>
    <w:rsid w:val="00BD1857"/>
    <w:rsid w:val="00BD38B0"/>
    <w:rsid w:val="00BD3B99"/>
    <w:rsid w:val="00BD3E95"/>
    <w:rsid w:val="00BD487F"/>
    <w:rsid w:val="00BD5040"/>
    <w:rsid w:val="00BD59C8"/>
    <w:rsid w:val="00BE0133"/>
    <w:rsid w:val="00BE158E"/>
    <w:rsid w:val="00BE1ABC"/>
    <w:rsid w:val="00BE3004"/>
    <w:rsid w:val="00BE3205"/>
    <w:rsid w:val="00BE555D"/>
    <w:rsid w:val="00BE64CE"/>
    <w:rsid w:val="00BE722B"/>
    <w:rsid w:val="00BF08CB"/>
    <w:rsid w:val="00BF28CF"/>
    <w:rsid w:val="00BF2D26"/>
    <w:rsid w:val="00BF34EC"/>
    <w:rsid w:val="00BF3CAA"/>
    <w:rsid w:val="00BF513E"/>
    <w:rsid w:val="00BF5798"/>
    <w:rsid w:val="00BF57BC"/>
    <w:rsid w:val="00C021ED"/>
    <w:rsid w:val="00C0460A"/>
    <w:rsid w:val="00C04B86"/>
    <w:rsid w:val="00C06F38"/>
    <w:rsid w:val="00C0709A"/>
    <w:rsid w:val="00C1158D"/>
    <w:rsid w:val="00C11A63"/>
    <w:rsid w:val="00C12274"/>
    <w:rsid w:val="00C12CC2"/>
    <w:rsid w:val="00C12EF0"/>
    <w:rsid w:val="00C155B9"/>
    <w:rsid w:val="00C17B1F"/>
    <w:rsid w:val="00C20C69"/>
    <w:rsid w:val="00C22010"/>
    <w:rsid w:val="00C24A87"/>
    <w:rsid w:val="00C2741D"/>
    <w:rsid w:val="00C30B74"/>
    <w:rsid w:val="00C30B95"/>
    <w:rsid w:val="00C32A99"/>
    <w:rsid w:val="00C350DC"/>
    <w:rsid w:val="00C36641"/>
    <w:rsid w:val="00C370A0"/>
    <w:rsid w:val="00C37C15"/>
    <w:rsid w:val="00C4312A"/>
    <w:rsid w:val="00C43AFE"/>
    <w:rsid w:val="00C45EC4"/>
    <w:rsid w:val="00C462D3"/>
    <w:rsid w:val="00C47205"/>
    <w:rsid w:val="00C528B3"/>
    <w:rsid w:val="00C52D08"/>
    <w:rsid w:val="00C54D9F"/>
    <w:rsid w:val="00C54DC8"/>
    <w:rsid w:val="00C5539C"/>
    <w:rsid w:val="00C568D0"/>
    <w:rsid w:val="00C6068E"/>
    <w:rsid w:val="00C609C7"/>
    <w:rsid w:val="00C61E21"/>
    <w:rsid w:val="00C61F2F"/>
    <w:rsid w:val="00C639EA"/>
    <w:rsid w:val="00C6490D"/>
    <w:rsid w:val="00C65D1B"/>
    <w:rsid w:val="00C65DD1"/>
    <w:rsid w:val="00C66D83"/>
    <w:rsid w:val="00C67AFD"/>
    <w:rsid w:val="00C70AAC"/>
    <w:rsid w:val="00C70EC0"/>
    <w:rsid w:val="00C7297C"/>
    <w:rsid w:val="00C72D4F"/>
    <w:rsid w:val="00C734BE"/>
    <w:rsid w:val="00C7367A"/>
    <w:rsid w:val="00C75150"/>
    <w:rsid w:val="00C7554A"/>
    <w:rsid w:val="00C75D86"/>
    <w:rsid w:val="00C7754B"/>
    <w:rsid w:val="00C81259"/>
    <w:rsid w:val="00C850CF"/>
    <w:rsid w:val="00C925AB"/>
    <w:rsid w:val="00C927CB"/>
    <w:rsid w:val="00C927F5"/>
    <w:rsid w:val="00C9286B"/>
    <w:rsid w:val="00C93BCA"/>
    <w:rsid w:val="00C947A7"/>
    <w:rsid w:val="00C95608"/>
    <w:rsid w:val="00C965D6"/>
    <w:rsid w:val="00C96E1B"/>
    <w:rsid w:val="00CA0224"/>
    <w:rsid w:val="00CA0B5C"/>
    <w:rsid w:val="00CA1B9E"/>
    <w:rsid w:val="00CA1FC9"/>
    <w:rsid w:val="00CA2201"/>
    <w:rsid w:val="00CA2BED"/>
    <w:rsid w:val="00CA343C"/>
    <w:rsid w:val="00CA4990"/>
    <w:rsid w:val="00CA5859"/>
    <w:rsid w:val="00CA7701"/>
    <w:rsid w:val="00CB1C7B"/>
    <w:rsid w:val="00CB4BB7"/>
    <w:rsid w:val="00CB5EC1"/>
    <w:rsid w:val="00CB736C"/>
    <w:rsid w:val="00CC12E8"/>
    <w:rsid w:val="00CC1D6B"/>
    <w:rsid w:val="00CC4625"/>
    <w:rsid w:val="00CC4F8C"/>
    <w:rsid w:val="00CC5746"/>
    <w:rsid w:val="00CC57C7"/>
    <w:rsid w:val="00CC5EC0"/>
    <w:rsid w:val="00CD01CA"/>
    <w:rsid w:val="00CD0CE6"/>
    <w:rsid w:val="00CD1F21"/>
    <w:rsid w:val="00CD304B"/>
    <w:rsid w:val="00CD3776"/>
    <w:rsid w:val="00CD3FD9"/>
    <w:rsid w:val="00CD47B1"/>
    <w:rsid w:val="00CD54C9"/>
    <w:rsid w:val="00CD78D0"/>
    <w:rsid w:val="00CE0EFF"/>
    <w:rsid w:val="00CE4171"/>
    <w:rsid w:val="00CE50EB"/>
    <w:rsid w:val="00CE5DAD"/>
    <w:rsid w:val="00CF056C"/>
    <w:rsid w:val="00CF37EE"/>
    <w:rsid w:val="00CF4BBF"/>
    <w:rsid w:val="00CF5954"/>
    <w:rsid w:val="00CF6B8B"/>
    <w:rsid w:val="00D0248A"/>
    <w:rsid w:val="00D11D32"/>
    <w:rsid w:val="00D12B11"/>
    <w:rsid w:val="00D13307"/>
    <w:rsid w:val="00D13527"/>
    <w:rsid w:val="00D14773"/>
    <w:rsid w:val="00D14DA9"/>
    <w:rsid w:val="00D16568"/>
    <w:rsid w:val="00D20D04"/>
    <w:rsid w:val="00D22F58"/>
    <w:rsid w:val="00D23153"/>
    <w:rsid w:val="00D276FC"/>
    <w:rsid w:val="00D3078B"/>
    <w:rsid w:val="00D3090D"/>
    <w:rsid w:val="00D30D8F"/>
    <w:rsid w:val="00D33DF2"/>
    <w:rsid w:val="00D34EBE"/>
    <w:rsid w:val="00D3671B"/>
    <w:rsid w:val="00D3725E"/>
    <w:rsid w:val="00D41AE0"/>
    <w:rsid w:val="00D41ED6"/>
    <w:rsid w:val="00D423F2"/>
    <w:rsid w:val="00D42C9C"/>
    <w:rsid w:val="00D43218"/>
    <w:rsid w:val="00D44D9F"/>
    <w:rsid w:val="00D45FC0"/>
    <w:rsid w:val="00D4728D"/>
    <w:rsid w:val="00D47C63"/>
    <w:rsid w:val="00D50E01"/>
    <w:rsid w:val="00D523EF"/>
    <w:rsid w:val="00D529A9"/>
    <w:rsid w:val="00D54E62"/>
    <w:rsid w:val="00D55031"/>
    <w:rsid w:val="00D55855"/>
    <w:rsid w:val="00D55F4C"/>
    <w:rsid w:val="00D568FA"/>
    <w:rsid w:val="00D5720E"/>
    <w:rsid w:val="00D576C4"/>
    <w:rsid w:val="00D61D64"/>
    <w:rsid w:val="00D6279D"/>
    <w:rsid w:val="00D62C4B"/>
    <w:rsid w:val="00D62FE6"/>
    <w:rsid w:val="00D6336D"/>
    <w:rsid w:val="00D63DF0"/>
    <w:rsid w:val="00D64CAA"/>
    <w:rsid w:val="00D64DBE"/>
    <w:rsid w:val="00D653E4"/>
    <w:rsid w:val="00D677AB"/>
    <w:rsid w:val="00D67D00"/>
    <w:rsid w:val="00D7037A"/>
    <w:rsid w:val="00D70A1E"/>
    <w:rsid w:val="00D715A0"/>
    <w:rsid w:val="00D752B3"/>
    <w:rsid w:val="00D75470"/>
    <w:rsid w:val="00D77A05"/>
    <w:rsid w:val="00D803BC"/>
    <w:rsid w:val="00D83C61"/>
    <w:rsid w:val="00D862D8"/>
    <w:rsid w:val="00D8754C"/>
    <w:rsid w:val="00D9079D"/>
    <w:rsid w:val="00D95BC3"/>
    <w:rsid w:val="00D970D9"/>
    <w:rsid w:val="00DA3FA2"/>
    <w:rsid w:val="00DA5C2A"/>
    <w:rsid w:val="00DA6364"/>
    <w:rsid w:val="00DB0C47"/>
    <w:rsid w:val="00DB0C76"/>
    <w:rsid w:val="00DB0DFA"/>
    <w:rsid w:val="00DB2236"/>
    <w:rsid w:val="00DB44C8"/>
    <w:rsid w:val="00DB493C"/>
    <w:rsid w:val="00DB498A"/>
    <w:rsid w:val="00DC04AA"/>
    <w:rsid w:val="00DC1379"/>
    <w:rsid w:val="00DC1E82"/>
    <w:rsid w:val="00DC25B1"/>
    <w:rsid w:val="00DC3163"/>
    <w:rsid w:val="00DC3396"/>
    <w:rsid w:val="00DC490E"/>
    <w:rsid w:val="00DC4CB2"/>
    <w:rsid w:val="00DC504B"/>
    <w:rsid w:val="00DC5ABC"/>
    <w:rsid w:val="00DC7824"/>
    <w:rsid w:val="00DD0421"/>
    <w:rsid w:val="00DD2F83"/>
    <w:rsid w:val="00DD367D"/>
    <w:rsid w:val="00DD4B4B"/>
    <w:rsid w:val="00DD536B"/>
    <w:rsid w:val="00DD73FB"/>
    <w:rsid w:val="00DD7711"/>
    <w:rsid w:val="00DE036F"/>
    <w:rsid w:val="00DE10A6"/>
    <w:rsid w:val="00DE258A"/>
    <w:rsid w:val="00DE3826"/>
    <w:rsid w:val="00DE3D96"/>
    <w:rsid w:val="00DE40C4"/>
    <w:rsid w:val="00DE4EDD"/>
    <w:rsid w:val="00DE704E"/>
    <w:rsid w:val="00DF0ACF"/>
    <w:rsid w:val="00DF133A"/>
    <w:rsid w:val="00DF1DB5"/>
    <w:rsid w:val="00DF260D"/>
    <w:rsid w:val="00DF3805"/>
    <w:rsid w:val="00DF4A87"/>
    <w:rsid w:val="00DF5A12"/>
    <w:rsid w:val="00DF6287"/>
    <w:rsid w:val="00E00297"/>
    <w:rsid w:val="00E016DD"/>
    <w:rsid w:val="00E01CCB"/>
    <w:rsid w:val="00E0371C"/>
    <w:rsid w:val="00E04AC4"/>
    <w:rsid w:val="00E05118"/>
    <w:rsid w:val="00E05F27"/>
    <w:rsid w:val="00E062EC"/>
    <w:rsid w:val="00E10C35"/>
    <w:rsid w:val="00E11B28"/>
    <w:rsid w:val="00E11C14"/>
    <w:rsid w:val="00E12045"/>
    <w:rsid w:val="00E12E34"/>
    <w:rsid w:val="00E13686"/>
    <w:rsid w:val="00E13CDB"/>
    <w:rsid w:val="00E13D77"/>
    <w:rsid w:val="00E14690"/>
    <w:rsid w:val="00E16DA5"/>
    <w:rsid w:val="00E17389"/>
    <w:rsid w:val="00E20380"/>
    <w:rsid w:val="00E214B9"/>
    <w:rsid w:val="00E21D36"/>
    <w:rsid w:val="00E23E37"/>
    <w:rsid w:val="00E246E6"/>
    <w:rsid w:val="00E250C3"/>
    <w:rsid w:val="00E25C33"/>
    <w:rsid w:val="00E30265"/>
    <w:rsid w:val="00E312DF"/>
    <w:rsid w:val="00E3185D"/>
    <w:rsid w:val="00E33817"/>
    <w:rsid w:val="00E34356"/>
    <w:rsid w:val="00E3446F"/>
    <w:rsid w:val="00E34813"/>
    <w:rsid w:val="00E3598E"/>
    <w:rsid w:val="00E403BC"/>
    <w:rsid w:val="00E41B2C"/>
    <w:rsid w:val="00E42FA1"/>
    <w:rsid w:val="00E43081"/>
    <w:rsid w:val="00E4339A"/>
    <w:rsid w:val="00E44117"/>
    <w:rsid w:val="00E45398"/>
    <w:rsid w:val="00E46D6F"/>
    <w:rsid w:val="00E50052"/>
    <w:rsid w:val="00E510CB"/>
    <w:rsid w:val="00E51104"/>
    <w:rsid w:val="00E517B5"/>
    <w:rsid w:val="00E51B36"/>
    <w:rsid w:val="00E5257B"/>
    <w:rsid w:val="00E54466"/>
    <w:rsid w:val="00E56672"/>
    <w:rsid w:val="00E56E74"/>
    <w:rsid w:val="00E57E40"/>
    <w:rsid w:val="00E609AF"/>
    <w:rsid w:val="00E621F0"/>
    <w:rsid w:val="00E65DA9"/>
    <w:rsid w:val="00E66DD9"/>
    <w:rsid w:val="00E6772D"/>
    <w:rsid w:val="00E71EE5"/>
    <w:rsid w:val="00E72232"/>
    <w:rsid w:val="00E723DA"/>
    <w:rsid w:val="00E72C14"/>
    <w:rsid w:val="00E73DA3"/>
    <w:rsid w:val="00E76A7F"/>
    <w:rsid w:val="00E77E68"/>
    <w:rsid w:val="00E82458"/>
    <w:rsid w:val="00E83DBC"/>
    <w:rsid w:val="00E848C5"/>
    <w:rsid w:val="00E85E49"/>
    <w:rsid w:val="00E90618"/>
    <w:rsid w:val="00E90DBC"/>
    <w:rsid w:val="00E914C9"/>
    <w:rsid w:val="00E9170E"/>
    <w:rsid w:val="00E920C1"/>
    <w:rsid w:val="00E9247F"/>
    <w:rsid w:val="00E925D2"/>
    <w:rsid w:val="00E926FD"/>
    <w:rsid w:val="00E92D1B"/>
    <w:rsid w:val="00E9364B"/>
    <w:rsid w:val="00E96B04"/>
    <w:rsid w:val="00E97609"/>
    <w:rsid w:val="00EA096C"/>
    <w:rsid w:val="00EA1BCF"/>
    <w:rsid w:val="00EA234C"/>
    <w:rsid w:val="00EA3F96"/>
    <w:rsid w:val="00EA43B1"/>
    <w:rsid w:val="00EA4C07"/>
    <w:rsid w:val="00EA693B"/>
    <w:rsid w:val="00EA7F4E"/>
    <w:rsid w:val="00EB1CE7"/>
    <w:rsid w:val="00EB3074"/>
    <w:rsid w:val="00EB3C9D"/>
    <w:rsid w:val="00EB3F17"/>
    <w:rsid w:val="00EB42DF"/>
    <w:rsid w:val="00EB613F"/>
    <w:rsid w:val="00EC11F0"/>
    <w:rsid w:val="00EC2AF2"/>
    <w:rsid w:val="00EC38A7"/>
    <w:rsid w:val="00EC3EC1"/>
    <w:rsid w:val="00EC49D4"/>
    <w:rsid w:val="00EC4CD7"/>
    <w:rsid w:val="00EC5C7E"/>
    <w:rsid w:val="00EC62CD"/>
    <w:rsid w:val="00ED07F8"/>
    <w:rsid w:val="00ED097B"/>
    <w:rsid w:val="00ED119E"/>
    <w:rsid w:val="00ED38A1"/>
    <w:rsid w:val="00ED4EBF"/>
    <w:rsid w:val="00ED5224"/>
    <w:rsid w:val="00ED5366"/>
    <w:rsid w:val="00ED5CFF"/>
    <w:rsid w:val="00ED68BC"/>
    <w:rsid w:val="00ED74E8"/>
    <w:rsid w:val="00ED75DD"/>
    <w:rsid w:val="00EE0FE2"/>
    <w:rsid w:val="00EE36FD"/>
    <w:rsid w:val="00EE3A68"/>
    <w:rsid w:val="00EE3C9D"/>
    <w:rsid w:val="00EE4EE7"/>
    <w:rsid w:val="00EE5CC8"/>
    <w:rsid w:val="00EE72F3"/>
    <w:rsid w:val="00EF10FC"/>
    <w:rsid w:val="00EF13B6"/>
    <w:rsid w:val="00EF1B10"/>
    <w:rsid w:val="00EF2E20"/>
    <w:rsid w:val="00EF487C"/>
    <w:rsid w:val="00EF5E9F"/>
    <w:rsid w:val="00EF69D8"/>
    <w:rsid w:val="00EF6D59"/>
    <w:rsid w:val="00EF728D"/>
    <w:rsid w:val="00EF7B67"/>
    <w:rsid w:val="00F00FF7"/>
    <w:rsid w:val="00F0120A"/>
    <w:rsid w:val="00F02C3E"/>
    <w:rsid w:val="00F03593"/>
    <w:rsid w:val="00F04022"/>
    <w:rsid w:val="00F05FC4"/>
    <w:rsid w:val="00F1414E"/>
    <w:rsid w:val="00F22FE6"/>
    <w:rsid w:val="00F24423"/>
    <w:rsid w:val="00F24C91"/>
    <w:rsid w:val="00F25EC8"/>
    <w:rsid w:val="00F2600B"/>
    <w:rsid w:val="00F27507"/>
    <w:rsid w:val="00F27E53"/>
    <w:rsid w:val="00F30498"/>
    <w:rsid w:val="00F31B8D"/>
    <w:rsid w:val="00F335B1"/>
    <w:rsid w:val="00F336F4"/>
    <w:rsid w:val="00F3401E"/>
    <w:rsid w:val="00F344B6"/>
    <w:rsid w:val="00F34727"/>
    <w:rsid w:val="00F35CDD"/>
    <w:rsid w:val="00F35FCF"/>
    <w:rsid w:val="00F364EB"/>
    <w:rsid w:val="00F3678A"/>
    <w:rsid w:val="00F36BC7"/>
    <w:rsid w:val="00F41956"/>
    <w:rsid w:val="00F419EE"/>
    <w:rsid w:val="00F4296D"/>
    <w:rsid w:val="00F438F2"/>
    <w:rsid w:val="00F44D57"/>
    <w:rsid w:val="00F47C6D"/>
    <w:rsid w:val="00F524A2"/>
    <w:rsid w:val="00F52545"/>
    <w:rsid w:val="00F53126"/>
    <w:rsid w:val="00F53893"/>
    <w:rsid w:val="00F56B92"/>
    <w:rsid w:val="00F56D94"/>
    <w:rsid w:val="00F579DF"/>
    <w:rsid w:val="00F57B9F"/>
    <w:rsid w:val="00F606AB"/>
    <w:rsid w:val="00F60E92"/>
    <w:rsid w:val="00F621DC"/>
    <w:rsid w:val="00F6393B"/>
    <w:rsid w:val="00F643A5"/>
    <w:rsid w:val="00F65CBB"/>
    <w:rsid w:val="00F65FCB"/>
    <w:rsid w:val="00F66D63"/>
    <w:rsid w:val="00F705E1"/>
    <w:rsid w:val="00F71114"/>
    <w:rsid w:val="00F71670"/>
    <w:rsid w:val="00F727AC"/>
    <w:rsid w:val="00F72E0F"/>
    <w:rsid w:val="00F73C6F"/>
    <w:rsid w:val="00F76F7F"/>
    <w:rsid w:val="00F80942"/>
    <w:rsid w:val="00F80E47"/>
    <w:rsid w:val="00F80FFA"/>
    <w:rsid w:val="00F8190A"/>
    <w:rsid w:val="00F8195A"/>
    <w:rsid w:val="00F8286F"/>
    <w:rsid w:val="00F82A57"/>
    <w:rsid w:val="00F83176"/>
    <w:rsid w:val="00F8338E"/>
    <w:rsid w:val="00F84B35"/>
    <w:rsid w:val="00F867E7"/>
    <w:rsid w:val="00F87D1F"/>
    <w:rsid w:val="00F918EA"/>
    <w:rsid w:val="00F91C3D"/>
    <w:rsid w:val="00F93FE6"/>
    <w:rsid w:val="00F9441D"/>
    <w:rsid w:val="00F95575"/>
    <w:rsid w:val="00FA045C"/>
    <w:rsid w:val="00FA0A75"/>
    <w:rsid w:val="00FA0C3D"/>
    <w:rsid w:val="00FA1F4A"/>
    <w:rsid w:val="00FA2487"/>
    <w:rsid w:val="00FA50FE"/>
    <w:rsid w:val="00FA6C62"/>
    <w:rsid w:val="00FB0129"/>
    <w:rsid w:val="00FB2D9E"/>
    <w:rsid w:val="00FB32EA"/>
    <w:rsid w:val="00FB4365"/>
    <w:rsid w:val="00FB5665"/>
    <w:rsid w:val="00FB6242"/>
    <w:rsid w:val="00FB6BA1"/>
    <w:rsid w:val="00FC084C"/>
    <w:rsid w:val="00FC08DC"/>
    <w:rsid w:val="00FC0E2C"/>
    <w:rsid w:val="00FC1F90"/>
    <w:rsid w:val="00FC3A63"/>
    <w:rsid w:val="00FC4C5D"/>
    <w:rsid w:val="00FC580C"/>
    <w:rsid w:val="00FC59C9"/>
    <w:rsid w:val="00FC6D5C"/>
    <w:rsid w:val="00FC7516"/>
    <w:rsid w:val="00FC7AA3"/>
    <w:rsid w:val="00FD13A6"/>
    <w:rsid w:val="00FD1F04"/>
    <w:rsid w:val="00FD263A"/>
    <w:rsid w:val="00FD2B6F"/>
    <w:rsid w:val="00FD4AD7"/>
    <w:rsid w:val="00FD4D9D"/>
    <w:rsid w:val="00FD73A4"/>
    <w:rsid w:val="00FD7B3C"/>
    <w:rsid w:val="00FD7E60"/>
    <w:rsid w:val="00FE0D48"/>
    <w:rsid w:val="00FE31CF"/>
    <w:rsid w:val="00FE3F90"/>
    <w:rsid w:val="00FE4A40"/>
    <w:rsid w:val="00FE4F1D"/>
    <w:rsid w:val="00FE55D0"/>
    <w:rsid w:val="00FF0993"/>
    <w:rsid w:val="00FF0CA4"/>
    <w:rsid w:val="00FF2ECE"/>
    <w:rsid w:val="00FF30DE"/>
    <w:rsid w:val="00FF5252"/>
    <w:rsid w:val="00FF6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6"/>
      <w:szCs w:val="26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ornelas\Application%20Data\Microsoft\Templates\Normal11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Normal11.dot</Template>
  <TotalTime>6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jornelas</dc:creator>
  <cp:keywords/>
  <dc:description/>
  <cp:lastModifiedBy>jornelas</cp:lastModifiedBy>
  <cp:revision>1</cp:revision>
  <cp:lastPrinted>2012-04-30T17:17:00Z</cp:lastPrinted>
  <dcterms:created xsi:type="dcterms:W3CDTF">2012-04-30T17:13:00Z</dcterms:created>
  <dcterms:modified xsi:type="dcterms:W3CDTF">2012-04-30T17:19:00Z</dcterms:modified>
</cp:coreProperties>
</file>