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C5E" w:rsidRDefault="001E2C5E">
      <w:pPr>
        <w:rPr>
          <w:noProof/>
        </w:rPr>
      </w:pPr>
    </w:p>
    <w:p w:rsidR="00602659" w:rsidRDefault="001E2C5E">
      <w:r>
        <w:rPr>
          <w:noProof/>
        </w:rPr>
        <w:t xml:space="preserve">       </w:t>
      </w:r>
      <w:bookmarkStart w:id="0" w:name="_GoBack"/>
      <w:r w:rsidR="0002088D">
        <w:rPr>
          <w:noProof/>
        </w:rPr>
        <w:drawing>
          <wp:inline distT="0" distB="0" distL="0" distR="0" wp14:anchorId="1E29F87A" wp14:editId="0C483415">
            <wp:extent cx="15361920" cy="8641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2659" w:rsidSect="0002088D">
      <w:pgSz w:w="24480" w:h="15840" w:orient="landscape" w:code="3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BD3"/>
    <w:rsid w:val="0002088D"/>
    <w:rsid w:val="00105D81"/>
    <w:rsid w:val="001E2C5E"/>
    <w:rsid w:val="00411BD3"/>
    <w:rsid w:val="0060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937BDF-9444-4719-BEE2-FA8A71A4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B8AE9F5E</Template>
  <TotalTime>53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Ornelas</dc:creator>
  <cp:keywords/>
  <dc:description/>
  <cp:lastModifiedBy>Jay Ornelas</cp:lastModifiedBy>
  <cp:revision>2</cp:revision>
  <dcterms:created xsi:type="dcterms:W3CDTF">2015-11-13T20:58:00Z</dcterms:created>
  <dcterms:modified xsi:type="dcterms:W3CDTF">2015-11-13T21:51:00Z</dcterms:modified>
</cp:coreProperties>
</file>